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769" w:rsidRDefault="00640769" w:rsidP="00155192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640769" w:rsidRPr="00DB12AA" w:rsidRDefault="00640769" w:rsidP="00FA68ED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GRAMMA</w:t>
      </w:r>
      <w:r w:rsidRPr="00DB12AA">
        <w:rPr>
          <w:rFonts w:ascii="Times New Roman" w:hAnsi="Times New Roman"/>
          <w:b/>
          <w:sz w:val="24"/>
          <w:szCs w:val="24"/>
          <w:lang w:val="en-US"/>
        </w:rPr>
        <w:t>R</w:t>
      </w:r>
    </w:p>
    <w:p w:rsidR="00640769" w:rsidRDefault="00640769" w:rsidP="00155192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640769" w:rsidRPr="00FA68ED" w:rsidRDefault="00640769" w:rsidP="00155192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FA68ED">
        <w:rPr>
          <w:rFonts w:ascii="Times New Roman" w:hAnsi="Times New Roman"/>
          <w:b/>
          <w:bCs/>
          <w:sz w:val="24"/>
          <w:szCs w:val="24"/>
          <w:lang w:val="en-US"/>
        </w:rPr>
        <w:t xml:space="preserve">Task: Grammar test consists of 30 questions for 30 points maximum. 1 point is removed for every mistake or missed answer.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Choose only one variant (</w:t>
      </w:r>
      <w:r w:rsidRPr="00521ECF"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  <w:t>a, b, c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 or </w:t>
      </w:r>
      <w:r w:rsidRPr="00521ECF"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  <w:t>d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) to answer the given questions.</w:t>
      </w:r>
    </w:p>
    <w:p w:rsidR="00640769" w:rsidRDefault="00640769" w:rsidP="00155192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640769" w:rsidRDefault="00640769" w:rsidP="00155192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640769" w:rsidRPr="00CA282F" w:rsidRDefault="00640769" w:rsidP="00CA282F">
      <w:pPr>
        <w:pStyle w:val="ListParagraph"/>
        <w:numPr>
          <w:ilvl w:val="0"/>
          <w:numId w:val="17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CA282F">
        <w:rPr>
          <w:rFonts w:ascii="Times New Roman" w:hAnsi="Times New Roman"/>
          <w:sz w:val="24"/>
          <w:szCs w:val="24"/>
          <w:lang w:val="en-US"/>
        </w:rPr>
        <w:t xml:space="preserve">I put  ______ phoning her as long as I could, but in the end I knew I had to do it. </w:t>
      </w:r>
    </w:p>
    <w:p w:rsidR="00640769" w:rsidRDefault="00640769" w:rsidP="00CA282F">
      <w:pPr>
        <w:pStyle w:val="ListParagraph"/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  off    B     away   C    aside     D   along</w:t>
      </w:r>
    </w:p>
    <w:p w:rsidR="00640769" w:rsidRDefault="00640769" w:rsidP="00CA282F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640769" w:rsidRPr="00CA282F" w:rsidRDefault="00640769" w:rsidP="00CA282F">
      <w:pPr>
        <w:pStyle w:val="ListParagraph"/>
        <w:numPr>
          <w:ilvl w:val="0"/>
          <w:numId w:val="17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CA282F">
        <w:rPr>
          <w:rFonts w:ascii="Times New Roman" w:hAnsi="Times New Roman"/>
          <w:sz w:val="24"/>
          <w:szCs w:val="24"/>
          <w:lang w:val="en-US"/>
        </w:rPr>
        <w:t>My room's a mess. Can you help me tidy ______?</w:t>
      </w:r>
    </w:p>
    <w:p w:rsidR="00640769" w:rsidRDefault="00640769" w:rsidP="00CA282F">
      <w:pPr>
        <w:pStyle w:val="ListParagraph"/>
        <w:tabs>
          <w:tab w:val="left" w:pos="426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    off    B     up   C     around     D    about</w:t>
      </w:r>
    </w:p>
    <w:p w:rsidR="00640769" w:rsidRDefault="00640769" w:rsidP="00CA282F">
      <w:pPr>
        <w:pStyle w:val="ListParagraph"/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640769" w:rsidRPr="00CA282F" w:rsidRDefault="00640769" w:rsidP="00CA282F">
      <w:pPr>
        <w:pStyle w:val="ListParagraph"/>
        <w:numPr>
          <w:ilvl w:val="0"/>
          <w:numId w:val="17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CA282F">
        <w:rPr>
          <w:rFonts w:ascii="Times New Roman" w:hAnsi="Times New Roman"/>
          <w:sz w:val="24"/>
          <w:szCs w:val="24"/>
          <w:lang w:val="en-US"/>
        </w:rPr>
        <w:t>Your voice is very faint, would you mind speaking ______ a bit?</w:t>
      </w:r>
    </w:p>
    <w:p w:rsidR="00640769" w:rsidRPr="00CA282F" w:rsidRDefault="00640769" w:rsidP="00CA282F">
      <w:pPr>
        <w:pStyle w:val="ListParagraph"/>
        <w:tabs>
          <w:tab w:val="left" w:pos="426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en-US"/>
        </w:rPr>
      </w:pPr>
      <w:r w:rsidRPr="00CA282F">
        <w:rPr>
          <w:rFonts w:ascii="Times New Roman" w:hAnsi="Times New Roman"/>
          <w:sz w:val="24"/>
          <w:szCs w:val="24"/>
          <w:lang w:val="en-US"/>
        </w:rPr>
        <w:t>A   on   B    around   C     down     D   up</w:t>
      </w:r>
    </w:p>
    <w:p w:rsidR="00640769" w:rsidRDefault="00640769" w:rsidP="00CA282F">
      <w:pPr>
        <w:tabs>
          <w:tab w:val="left" w:pos="426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640769" w:rsidRPr="00CA282F" w:rsidRDefault="00640769" w:rsidP="00CA282F">
      <w:pPr>
        <w:pStyle w:val="ListParagraph"/>
        <w:numPr>
          <w:ilvl w:val="0"/>
          <w:numId w:val="17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smartTag w:uri="urn:schemas-microsoft-com:office:smarttags" w:element="place">
        <w:smartTag w:uri="urn:schemas-microsoft-com:office:smarttags" w:element="place">
          <w:r w:rsidRPr="00CA282F">
            <w:rPr>
              <w:rFonts w:ascii="Times New Roman" w:hAnsi="Times New Roman"/>
              <w:sz w:val="24"/>
              <w:szCs w:val="24"/>
              <w:lang w:val="en-US"/>
            </w:rPr>
            <w:t>Lingua</w:t>
          </w:r>
        </w:smartTag>
        <w:r w:rsidRPr="00CA282F">
          <w:rPr>
            <w:rFonts w:ascii="Times New Roman" w:hAnsi="Times New Roman"/>
            <w:sz w:val="24"/>
            <w:szCs w:val="24"/>
            <w:lang w:val="en-US"/>
          </w:rPr>
          <w:t xml:space="preserve"> </w:t>
        </w:r>
        <w:smartTag w:uri="urn:schemas-microsoft-com:office:smarttags" w:element="place">
          <w:r w:rsidRPr="00CA282F">
            <w:rPr>
              <w:rFonts w:ascii="Times New Roman" w:hAnsi="Times New Roman"/>
              <w:sz w:val="24"/>
              <w:szCs w:val="24"/>
              <w:lang w:val="en-US"/>
            </w:rPr>
            <w:t>Service</w:t>
          </w:r>
        </w:smartTag>
        <w:r w:rsidRPr="00CA282F">
          <w:rPr>
            <w:rFonts w:ascii="Times New Roman" w:hAnsi="Times New Roman"/>
            <w:sz w:val="24"/>
            <w:szCs w:val="24"/>
            <w:lang w:val="en-US"/>
          </w:rPr>
          <w:t xml:space="preserve"> </w:t>
        </w:r>
        <w:smartTag w:uri="urn:schemas-microsoft-com:office:smarttags" w:element="place">
          <w:r w:rsidRPr="00CA282F">
            <w:rPr>
              <w:rFonts w:ascii="Times New Roman" w:hAnsi="Times New Roman"/>
              <w:sz w:val="24"/>
              <w:szCs w:val="24"/>
              <w:lang w:val="en-US"/>
            </w:rPr>
            <w:t>Center</w:t>
          </w:r>
        </w:smartTag>
      </w:smartTag>
      <w:r w:rsidRPr="00CA282F">
        <w:rPr>
          <w:rFonts w:ascii="Times New Roman" w:hAnsi="Times New Roman"/>
          <w:sz w:val="24"/>
          <w:szCs w:val="24"/>
          <w:lang w:val="en-US"/>
        </w:rPr>
        <w:t>, can I help you?</w:t>
      </w:r>
    </w:p>
    <w:p w:rsidR="00640769" w:rsidRPr="00CA282F" w:rsidRDefault="00640769" w:rsidP="00CA282F">
      <w:pPr>
        <w:pStyle w:val="ListParagraph"/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CA282F">
        <w:rPr>
          <w:rFonts w:ascii="Times New Roman" w:hAnsi="Times New Roman"/>
          <w:sz w:val="24"/>
          <w:szCs w:val="24"/>
          <w:lang w:val="en-US"/>
        </w:rPr>
        <w:t xml:space="preserve">Can you put me _____ to the accountants, please? </w:t>
      </w:r>
    </w:p>
    <w:p w:rsidR="00640769" w:rsidRDefault="00640769" w:rsidP="00CA282F">
      <w:pPr>
        <w:pStyle w:val="ListParagraph"/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CA282F">
        <w:rPr>
          <w:rFonts w:ascii="Times New Roman" w:hAnsi="Times New Roman"/>
          <w:sz w:val="24"/>
          <w:szCs w:val="24"/>
          <w:lang w:val="en-US"/>
        </w:rPr>
        <w:t>A   ----   B     down   C    through     D    in</w:t>
      </w:r>
    </w:p>
    <w:p w:rsidR="00640769" w:rsidRDefault="00640769" w:rsidP="00CA282F">
      <w:pPr>
        <w:pStyle w:val="ListParagraph"/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640769" w:rsidRDefault="00640769" w:rsidP="004059A1">
      <w:pPr>
        <w:pStyle w:val="ListParagraph"/>
        <w:numPr>
          <w:ilvl w:val="0"/>
          <w:numId w:val="17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CA282F">
        <w:rPr>
          <w:rFonts w:ascii="Times New Roman" w:hAnsi="Times New Roman"/>
          <w:sz w:val="24"/>
          <w:szCs w:val="24"/>
          <w:lang w:val="en-US"/>
        </w:rPr>
        <w:t>I hadn't been riding before and could barely get _____ the horse at first.</w:t>
      </w:r>
    </w:p>
    <w:p w:rsidR="00640769" w:rsidRDefault="00640769" w:rsidP="00CA282F">
      <w:pPr>
        <w:tabs>
          <w:tab w:val="left" w:pos="426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    into   B     out off    C   on      D   off</w:t>
      </w:r>
    </w:p>
    <w:p w:rsidR="00640769" w:rsidRDefault="00640769" w:rsidP="00CA282F">
      <w:pPr>
        <w:tabs>
          <w:tab w:val="left" w:pos="426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640769" w:rsidRDefault="00640769" w:rsidP="00606121">
      <w:pPr>
        <w:pStyle w:val="ListParagraph"/>
        <w:numPr>
          <w:ilvl w:val="0"/>
          <w:numId w:val="17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CA282F">
        <w:rPr>
          <w:rFonts w:ascii="Times New Roman" w:hAnsi="Times New Roman"/>
          <w:sz w:val="24"/>
          <w:szCs w:val="24"/>
          <w:lang w:val="en-US"/>
        </w:rPr>
        <w:t xml:space="preserve">Waiting ages for a bus makes me ______ so frustrated! </w:t>
      </w:r>
    </w:p>
    <w:p w:rsidR="00640769" w:rsidRDefault="00640769" w:rsidP="00CA282F">
      <w:pPr>
        <w:pStyle w:val="ListParagraph"/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   feel   B    feeling   C   to feel    D   having felt</w:t>
      </w:r>
    </w:p>
    <w:p w:rsidR="00640769" w:rsidRPr="00CA282F" w:rsidRDefault="00640769" w:rsidP="00CA282F">
      <w:pPr>
        <w:pStyle w:val="ListParagraph"/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640769" w:rsidRDefault="00640769" w:rsidP="00AE4E93">
      <w:pPr>
        <w:pStyle w:val="ListParagraph"/>
        <w:numPr>
          <w:ilvl w:val="0"/>
          <w:numId w:val="17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Would you mind ______</w:t>
      </w:r>
      <w:r w:rsidRPr="00CA282F">
        <w:rPr>
          <w:rFonts w:ascii="Times New Roman" w:hAnsi="Times New Roman"/>
          <w:sz w:val="24"/>
          <w:szCs w:val="24"/>
          <w:lang w:val="en-US"/>
        </w:rPr>
        <w:t xml:space="preserve"> me your umbrella?</w:t>
      </w:r>
    </w:p>
    <w:p w:rsidR="00640769" w:rsidRDefault="00640769" w:rsidP="00CA282F">
      <w:pPr>
        <w:pStyle w:val="ListParagraph"/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  lend  B   lending    C   to lend   D</w:t>
      </w:r>
      <w:r w:rsidRPr="00CA282F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being lent</w:t>
      </w:r>
    </w:p>
    <w:p w:rsidR="00640769" w:rsidRDefault="00640769" w:rsidP="00CA282F">
      <w:pPr>
        <w:pStyle w:val="ListParagraph"/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640769" w:rsidRDefault="00640769" w:rsidP="00CA282F">
      <w:pPr>
        <w:pStyle w:val="ListParagraph"/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  <w:lang w:val="en-US"/>
        </w:rPr>
      </w:pPr>
      <w:r w:rsidRPr="00CA282F">
        <w:rPr>
          <w:rFonts w:ascii="Times New Roman" w:hAnsi="Times New Roman"/>
          <w:sz w:val="24"/>
          <w:szCs w:val="24"/>
          <w:lang w:val="en-US"/>
        </w:rPr>
        <w:t xml:space="preserve">It took a little time to get used </w:t>
      </w:r>
      <w:r>
        <w:rPr>
          <w:rFonts w:ascii="Times New Roman" w:hAnsi="Times New Roman"/>
          <w:sz w:val="24"/>
          <w:szCs w:val="24"/>
          <w:lang w:val="en-US"/>
        </w:rPr>
        <w:t>_______</w:t>
      </w:r>
      <w:r w:rsidRPr="00CA282F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o</w:t>
      </w:r>
      <w:r w:rsidRPr="00CA282F">
        <w:rPr>
          <w:rFonts w:ascii="Times New Roman" w:hAnsi="Times New Roman"/>
          <w:sz w:val="24"/>
          <w:szCs w:val="24"/>
          <w:lang w:val="en-US"/>
        </w:rPr>
        <w:t>n the left, but I'm fine now!</w:t>
      </w:r>
    </w:p>
    <w:p w:rsidR="00640769" w:rsidRDefault="00640769" w:rsidP="00CA282F">
      <w:pPr>
        <w:tabs>
          <w:tab w:val="left" w:pos="426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  to have driven   B   to drive    C    to driving    D   to being driven</w:t>
      </w:r>
    </w:p>
    <w:p w:rsidR="00640769" w:rsidRDefault="00640769" w:rsidP="00CA282F">
      <w:pPr>
        <w:tabs>
          <w:tab w:val="left" w:pos="426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640769" w:rsidRDefault="00640769" w:rsidP="005951BC">
      <w:pPr>
        <w:pStyle w:val="ListParagraph"/>
        <w:numPr>
          <w:ilvl w:val="0"/>
          <w:numId w:val="17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CA282F">
        <w:rPr>
          <w:rFonts w:ascii="Times New Roman" w:hAnsi="Times New Roman"/>
          <w:sz w:val="24"/>
          <w:szCs w:val="24"/>
          <w:lang w:val="en-US"/>
        </w:rPr>
        <w:t xml:space="preserve">Would you like </w:t>
      </w:r>
      <w:r>
        <w:rPr>
          <w:rFonts w:ascii="Times New Roman" w:hAnsi="Times New Roman"/>
          <w:sz w:val="24"/>
          <w:szCs w:val="24"/>
          <w:lang w:val="en-US"/>
        </w:rPr>
        <w:t xml:space="preserve">______ </w:t>
      </w:r>
      <w:r w:rsidRPr="00CA282F">
        <w:rPr>
          <w:rFonts w:ascii="Times New Roman" w:hAnsi="Times New Roman"/>
          <w:sz w:val="24"/>
          <w:szCs w:val="24"/>
          <w:lang w:val="en-US"/>
        </w:rPr>
        <w:t>you up from the station?</w:t>
      </w:r>
    </w:p>
    <w:p w:rsidR="00640769" w:rsidRDefault="00640769" w:rsidP="00CA282F">
      <w:pPr>
        <w:tabs>
          <w:tab w:val="left" w:pos="426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  we picked  B   us picking   C   us to pick   D</w:t>
      </w:r>
      <w:r w:rsidRPr="00CA282F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  we picking</w:t>
      </w:r>
    </w:p>
    <w:p w:rsidR="00640769" w:rsidRPr="00CA282F" w:rsidRDefault="00640769" w:rsidP="00CA282F">
      <w:pPr>
        <w:tabs>
          <w:tab w:val="left" w:pos="426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640769" w:rsidRDefault="00640769" w:rsidP="00382EA3">
      <w:pPr>
        <w:pStyle w:val="ListParagraph"/>
        <w:numPr>
          <w:ilvl w:val="0"/>
          <w:numId w:val="17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CA282F">
        <w:rPr>
          <w:rFonts w:ascii="Times New Roman" w:hAnsi="Times New Roman"/>
          <w:sz w:val="24"/>
          <w:szCs w:val="24"/>
          <w:lang w:val="en-US"/>
        </w:rPr>
        <w:t xml:space="preserve">In spite of </w:t>
      </w:r>
      <w:r>
        <w:rPr>
          <w:rFonts w:ascii="Times New Roman" w:hAnsi="Times New Roman"/>
          <w:sz w:val="24"/>
          <w:szCs w:val="24"/>
          <w:lang w:val="en-US"/>
        </w:rPr>
        <w:t>______</w:t>
      </w:r>
      <w:r w:rsidRPr="00CA282F">
        <w:rPr>
          <w:rFonts w:ascii="Times New Roman" w:hAnsi="Times New Roman"/>
          <w:sz w:val="24"/>
          <w:szCs w:val="24"/>
          <w:lang w:val="en-US"/>
        </w:rPr>
        <w:t xml:space="preserve"> tired, she went on working. </w:t>
      </w:r>
    </w:p>
    <w:p w:rsidR="00640769" w:rsidRDefault="00640769" w:rsidP="00CA282F">
      <w:pPr>
        <w:pStyle w:val="ListParagraph"/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   she felt   B   to feel    C   she feels    D   feeling</w:t>
      </w:r>
    </w:p>
    <w:p w:rsidR="00640769" w:rsidRPr="00CA282F" w:rsidRDefault="00640769" w:rsidP="00CA282F">
      <w:pPr>
        <w:pStyle w:val="ListParagraph"/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640769" w:rsidRDefault="00640769" w:rsidP="008516AA">
      <w:pPr>
        <w:pStyle w:val="ListParagraph"/>
        <w:numPr>
          <w:ilvl w:val="0"/>
          <w:numId w:val="17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CA282F">
        <w:rPr>
          <w:rFonts w:ascii="Times New Roman" w:hAnsi="Times New Roman"/>
          <w:sz w:val="24"/>
          <w:szCs w:val="24"/>
          <w:lang w:val="en-US"/>
        </w:rPr>
        <w:t xml:space="preserve">People say high-heels are quite comfortable once you get used to them. </w:t>
      </w:r>
    </w:p>
    <w:p w:rsidR="00640769" w:rsidRDefault="00640769" w:rsidP="00CA282F">
      <w:pPr>
        <w:pStyle w:val="ListParagraph"/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  use   B   used   C   get used   D   be used</w:t>
      </w:r>
    </w:p>
    <w:p w:rsidR="00640769" w:rsidRPr="00CA282F" w:rsidRDefault="00640769" w:rsidP="00CA282F">
      <w:pPr>
        <w:pStyle w:val="ListParagraph"/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640769" w:rsidRDefault="00640769" w:rsidP="00395436">
      <w:pPr>
        <w:pStyle w:val="ListParagraph"/>
        <w:numPr>
          <w:ilvl w:val="0"/>
          <w:numId w:val="17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DB5633">
        <w:rPr>
          <w:rFonts w:ascii="Times New Roman" w:hAnsi="Times New Roman"/>
          <w:sz w:val="24"/>
          <w:szCs w:val="24"/>
          <w:lang w:val="en-US"/>
        </w:rPr>
        <w:t xml:space="preserve">We stopped </w:t>
      </w:r>
      <w:r>
        <w:rPr>
          <w:rFonts w:ascii="Times New Roman" w:hAnsi="Times New Roman"/>
          <w:sz w:val="24"/>
          <w:szCs w:val="24"/>
          <w:lang w:val="en-US"/>
        </w:rPr>
        <w:t>_____</w:t>
      </w:r>
      <w:r w:rsidRPr="00DB5633">
        <w:rPr>
          <w:rFonts w:ascii="Times New Roman" w:hAnsi="Times New Roman"/>
          <w:sz w:val="24"/>
          <w:szCs w:val="24"/>
          <w:lang w:val="en-US"/>
        </w:rPr>
        <w:t xml:space="preserve"> some fruit at the market on the way to the picnic. </w:t>
      </w:r>
    </w:p>
    <w:p w:rsidR="00640769" w:rsidRDefault="00640769" w:rsidP="00DB5633">
      <w:pPr>
        <w:pStyle w:val="ListParagraph"/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   buy   B   for buying   C   buying   D   to buy</w:t>
      </w:r>
    </w:p>
    <w:p w:rsidR="00640769" w:rsidRPr="00DB5633" w:rsidRDefault="00640769" w:rsidP="00DB5633">
      <w:pPr>
        <w:pStyle w:val="ListParagraph"/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640769" w:rsidRDefault="00640769" w:rsidP="00F137B1">
      <w:pPr>
        <w:pStyle w:val="ListParagraph"/>
        <w:numPr>
          <w:ilvl w:val="0"/>
          <w:numId w:val="17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DB5633">
        <w:rPr>
          <w:rFonts w:ascii="Times New Roman" w:hAnsi="Times New Roman"/>
          <w:sz w:val="24"/>
          <w:szCs w:val="24"/>
          <w:lang w:val="en-US"/>
        </w:rPr>
        <w:t xml:space="preserve">Traffic jams are particularly heavy at the moment while the city's new underground system </w:t>
      </w:r>
      <w:r>
        <w:rPr>
          <w:rFonts w:ascii="Times New Roman" w:hAnsi="Times New Roman"/>
          <w:sz w:val="24"/>
          <w:szCs w:val="24"/>
          <w:lang w:val="en-US"/>
        </w:rPr>
        <w:t>______.</w:t>
      </w:r>
    </w:p>
    <w:p w:rsidR="00640769" w:rsidRDefault="00640769" w:rsidP="005D7DE1">
      <w:pPr>
        <w:pStyle w:val="ListParagraph"/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   is built    B  is building    C    is being built   D   build</w:t>
      </w:r>
    </w:p>
    <w:p w:rsidR="00640769" w:rsidRPr="00DB5633" w:rsidRDefault="00640769" w:rsidP="00DB5633">
      <w:pPr>
        <w:pStyle w:val="ListParagraph"/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640769" w:rsidRDefault="00640769" w:rsidP="009B14C8">
      <w:pPr>
        <w:pStyle w:val="ListParagraph"/>
        <w:numPr>
          <w:ilvl w:val="0"/>
          <w:numId w:val="17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DB5633">
        <w:rPr>
          <w:rFonts w:ascii="Times New Roman" w:hAnsi="Times New Roman"/>
          <w:sz w:val="24"/>
          <w:szCs w:val="24"/>
          <w:lang w:val="en-US"/>
        </w:rPr>
        <w:t xml:space="preserve">I was especially careful because I ______ abroad before. </w:t>
      </w:r>
    </w:p>
    <w:p w:rsidR="00640769" w:rsidRDefault="00640769" w:rsidP="00DB5633">
      <w:pPr>
        <w:pStyle w:val="ListParagraph"/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   never drove   B   have never driven       C  was never driving   D  had never driven</w:t>
      </w:r>
    </w:p>
    <w:p w:rsidR="00640769" w:rsidRPr="00DB5633" w:rsidRDefault="00640769" w:rsidP="00DB5633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640769" w:rsidRDefault="00640769" w:rsidP="00C973C7">
      <w:pPr>
        <w:pStyle w:val="ListParagraph"/>
        <w:numPr>
          <w:ilvl w:val="0"/>
          <w:numId w:val="17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3E2217">
        <w:rPr>
          <w:rFonts w:ascii="Times New Roman" w:hAnsi="Times New Roman"/>
          <w:sz w:val="24"/>
          <w:szCs w:val="24"/>
          <w:lang w:val="en-US"/>
        </w:rPr>
        <w:t xml:space="preserve">By the time you get home I _____ painting the bathroom. </w:t>
      </w:r>
    </w:p>
    <w:p w:rsidR="00640769" w:rsidRDefault="00640769" w:rsidP="00F7661B">
      <w:pPr>
        <w:pStyle w:val="ListParagraph"/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F7661B">
        <w:rPr>
          <w:rFonts w:ascii="Times New Roman" w:hAnsi="Times New Roman"/>
          <w:sz w:val="24"/>
          <w:szCs w:val="24"/>
          <w:lang w:val="en-US"/>
        </w:rPr>
        <w:t>A   will finish  B  will have finished  C  am finishing  D  finish</w:t>
      </w:r>
    </w:p>
    <w:p w:rsidR="00640769" w:rsidRPr="00F7661B" w:rsidRDefault="00640769" w:rsidP="00F7661B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  <w:lang w:val="en-US"/>
        </w:rPr>
      </w:pPr>
      <w:r w:rsidRPr="00F7661B">
        <w:rPr>
          <w:rFonts w:ascii="Times New Roman" w:hAnsi="Times New Roman"/>
          <w:sz w:val="24"/>
          <w:szCs w:val="24"/>
          <w:lang w:val="en-US"/>
        </w:rPr>
        <w:t>The Prime Minister has been suffering from ill-health recently, and as a result he ______</w:t>
      </w:r>
      <w:r w:rsidRPr="00F7661B">
        <w:rPr>
          <w:lang w:val="en-US"/>
        </w:rPr>
        <w:t xml:space="preserve"> </w:t>
      </w:r>
      <w:r w:rsidRPr="00F7661B">
        <w:rPr>
          <w:rFonts w:ascii="Times New Roman" w:hAnsi="Times New Roman"/>
          <w:sz w:val="24"/>
          <w:szCs w:val="24"/>
          <w:lang w:val="en-US"/>
        </w:rPr>
        <w:t>forced to resign.</w:t>
      </w:r>
    </w:p>
    <w:p w:rsidR="00640769" w:rsidRPr="00F7661B" w:rsidRDefault="00640769" w:rsidP="00F7661B">
      <w:pPr>
        <w:pStyle w:val="ListParagraph"/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A  may will be  B  is  C  </w:t>
      </w:r>
      <w:r w:rsidRPr="00F7661B">
        <w:rPr>
          <w:rFonts w:ascii="Times New Roman" w:hAnsi="Times New Roman"/>
          <w:sz w:val="24"/>
          <w:szCs w:val="24"/>
          <w:lang w:val="en-US"/>
        </w:rPr>
        <w:t>will have been</w:t>
      </w:r>
      <w:r>
        <w:rPr>
          <w:rFonts w:ascii="Times New Roman" w:hAnsi="Times New Roman"/>
          <w:sz w:val="24"/>
          <w:szCs w:val="24"/>
          <w:lang w:val="en-US"/>
        </w:rPr>
        <w:t xml:space="preserve">  D  is going to be</w:t>
      </w:r>
    </w:p>
    <w:p w:rsidR="00640769" w:rsidRDefault="00640769" w:rsidP="00F7661B">
      <w:pPr>
        <w:pStyle w:val="ListParagraph"/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640769" w:rsidRDefault="00640769" w:rsidP="000E0CA6">
      <w:pPr>
        <w:pStyle w:val="ListParagraph"/>
        <w:numPr>
          <w:ilvl w:val="0"/>
          <w:numId w:val="17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3E2217">
        <w:rPr>
          <w:rFonts w:ascii="Times New Roman" w:hAnsi="Times New Roman"/>
          <w:sz w:val="24"/>
          <w:szCs w:val="24"/>
          <w:lang w:val="en-US"/>
        </w:rPr>
        <w:t>I wouldn't have</w:t>
      </w:r>
      <w:r>
        <w:rPr>
          <w:rFonts w:ascii="Times New Roman" w:hAnsi="Times New Roman"/>
          <w:sz w:val="24"/>
          <w:szCs w:val="24"/>
          <w:lang w:val="en-US"/>
        </w:rPr>
        <w:t xml:space="preserve"> booked the court if _______</w:t>
      </w:r>
      <w:r w:rsidRPr="003E2217">
        <w:rPr>
          <w:rFonts w:ascii="Times New Roman" w:hAnsi="Times New Roman"/>
          <w:sz w:val="24"/>
          <w:szCs w:val="24"/>
          <w:lang w:val="en-US"/>
        </w:rPr>
        <w:t xml:space="preserve">me you couldn't play today. </w:t>
      </w:r>
    </w:p>
    <w:p w:rsidR="00640769" w:rsidRDefault="00640769" w:rsidP="003E2217">
      <w:pPr>
        <w:pStyle w:val="ListParagraph"/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  you tell  B   you would tell  C  you would have told  D   you had told</w:t>
      </w:r>
    </w:p>
    <w:p w:rsidR="00640769" w:rsidRPr="003E2217" w:rsidRDefault="00640769" w:rsidP="003E2217">
      <w:pPr>
        <w:pStyle w:val="ListParagraph"/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640769" w:rsidRDefault="00640769" w:rsidP="003C256C">
      <w:pPr>
        <w:pStyle w:val="ListParagraph"/>
        <w:numPr>
          <w:ilvl w:val="0"/>
          <w:numId w:val="17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Things are getting better in ____</w:t>
      </w:r>
      <w:r w:rsidRPr="003E2217">
        <w:rPr>
          <w:rFonts w:ascii="Times New Roman" w:hAnsi="Times New Roman"/>
          <w:sz w:val="24"/>
          <w:szCs w:val="24"/>
          <w:lang w:val="en-US"/>
        </w:rPr>
        <w:t xml:space="preserve"> long term. </w:t>
      </w:r>
    </w:p>
    <w:p w:rsidR="00640769" w:rsidRDefault="00640769" w:rsidP="003E2217">
      <w:pPr>
        <w:pStyle w:val="ListParagraph"/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  a  B  an  C  the   D  ----</w:t>
      </w:r>
    </w:p>
    <w:p w:rsidR="00640769" w:rsidRPr="003E2217" w:rsidRDefault="00640769" w:rsidP="003E2217">
      <w:pPr>
        <w:pStyle w:val="ListParagraph"/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640769" w:rsidRDefault="00640769" w:rsidP="00575279">
      <w:pPr>
        <w:pStyle w:val="ListParagraph"/>
        <w:numPr>
          <w:ilvl w:val="0"/>
          <w:numId w:val="17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3E2217">
        <w:rPr>
          <w:rFonts w:ascii="Times New Roman" w:hAnsi="Times New Roman"/>
          <w:sz w:val="24"/>
          <w:szCs w:val="24"/>
          <w:lang w:val="en-US"/>
        </w:rPr>
        <w:t xml:space="preserve">I've never really liked </w:t>
      </w:r>
      <w:r>
        <w:rPr>
          <w:rFonts w:ascii="Times New Roman" w:hAnsi="Times New Roman"/>
          <w:sz w:val="24"/>
          <w:szCs w:val="24"/>
          <w:lang w:val="en-US"/>
        </w:rPr>
        <w:t>____</w:t>
      </w:r>
      <w:r w:rsidRPr="003E2217">
        <w:rPr>
          <w:rFonts w:ascii="Times New Roman" w:hAnsi="Times New Roman"/>
          <w:sz w:val="24"/>
          <w:szCs w:val="24"/>
          <w:lang w:val="en-US"/>
        </w:rPr>
        <w:t xml:space="preserve"> jazz. Have you? </w:t>
      </w:r>
    </w:p>
    <w:p w:rsidR="00640769" w:rsidRDefault="00640769" w:rsidP="003E2217">
      <w:pPr>
        <w:pStyle w:val="ListParagraph"/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3E2217">
        <w:rPr>
          <w:rFonts w:ascii="Times New Roman" w:hAnsi="Times New Roman"/>
          <w:sz w:val="24"/>
          <w:szCs w:val="24"/>
          <w:lang w:val="en-US"/>
        </w:rPr>
        <w:t>A  a  B  an  C  the   D  ----</w:t>
      </w:r>
    </w:p>
    <w:p w:rsidR="00640769" w:rsidRPr="003E2217" w:rsidRDefault="00640769" w:rsidP="003E2217">
      <w:pPr>
        <w:pStyle w:val="ListParagraph"/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640769" w:rsidRPr="003E2217" w:rsidRDefault="00640769" w:rsidP="008B3118">
      <w:pPr>
        <w:pStyle w:val="ListParagraph"/>
        <w:numPr>
          <w:ilvl w:val="0"/>
          <w:numId w:val="17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3E2217">
        <w:rPr>
          <w:rFonts w:ascii="Times New Roman" w:hAnsi="Times New Roman"/>
          <w:sz w:val="24"/>
          <w:szCs w:val="24"/>
          <w:lang w:val="en-US"/>
        </w:rPr>
        <w:t xml:space="preserve">They went canoeing on </w:t>
      </w:r>
      <w:r>
        <w:rPr>
          <w:rFonts w:ascii="Times New Roman" w:hAnsi="Times New Roman"/>
          <w:sz w:val="24"/>
          <w:szCs w:val="24"/>
          <w:lang w:val="en-US"/>
        </w:rPr>
        <w:t>____</w:t>
      </w:r>
      <w:r w:rsidRPr="003E2217">
        <w:rPr>
          <w:rFonts w:ascii="Times New Roman" w:hAnsi="Times New Roman"/>
          <w:sz w:val="24"/>
          <w:szCs w:val="24"/>
          <w:lang w:val="en-US"/>
        </w:rPr>
        <w:t xml:space="preserve"> Amazon when they visited </w:t>
      </w:r>
      <w:smartTag w:uri="urn:schemas-microsoft-com:office:smarttags" w:element="place">
        <w:r w:rsidRPr="003E2217">
          <w:rPr>
            <w:rFonts w:ascii="Times New Roman" w:hAnsi="Times New Roman"/>
            <w:sz w:val="24"/>
            <w:szCs w:val="24"/>
            <w:lang w:val="en-US"/>
          </w:rPr>
          <w:t>Brazil</w:t>
        </w:r>
      </w:smartTag>
      <w:r w:rsidRPr="003E2217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:rsidR="00640769" w:rsidRDefault="00640769" w:rsidP="003E2217">
      <w:pPr>
        <w:pStyle w:val="ListParagraph"/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3E2217">
        <w:rPr>
          <w:rFonts w:ascii="Times New Roman" w:hAnsi="Times New Roman"/>
          <w:sz w:val="24"/>
          <w:szCs w:val="24"/>
          <w:lang w:val="en-US"/>
        </w:rPr>
        <w:t xml:space="preserve">A  a  B  </w:t>
      </w:r>
      <w:r>
        <w:rPr>
          <w:rFonts w:ascii="Times New Roman" w:hAnsi="Times New Roman"/>
          <w:sz w:val="24"/>
          <w:szCs w:val="24"/>
          <w:lang w:val="en-US"/>
        </w:rPr>
        <w:t>the  C  an</w:t>
      </w:r>
      <w:r w:rsidRPr="003E2217">
        <w:rPr>
          <w:rFonts w:ascii="Times New Roman" w:hAnsi="Times New Roman"/>
          <w:sz w:val="24"/>
          <w:szCs w:val="24"/>
          <w:lang w:val="en-US"/>
        </w:rPr>
        <w:t xml:space="preserve">   D  ----</w:t>
      </w:r>
    </w:p>
    <w:p w:rsidR="00640769" w:rsidRPr="003E2217" w:rsidRDefault="00640769" w:rsidP="00F5062E">
      <w:pPr>
        <w:pStyle w:val="ListParagraph"/>
        <w:tabs>
          <w:tab w:val="left" w:pos="426"/>
        </w:tabs>
        <w:spacing w:after="0" w:line="240" w:lineRule="auto"/>
        <w:ind w:firstLine="131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640769" w:rsidRDefault="00640769" w:rsidP="00E263B5">
      <w:pPr>
        <w:pStyle w:val="ListParagraph"/>
        <w:numPr>
          <w:ilvl w:val="0"/>
          <w:numId w:val="17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3E2217">
        <w:rPr>
          <w:rFonts w:ascii="Times New Roman" w:hAnsi="Times New Roman"/>
          <w:sz w:val="24"/>
          <w:szCs w:val="24"/>
          <w:lang w:val="en-US"/>
        </w:rPr>
        <w:t>Don't wait to be asked, come round ____ time!</w:t>
      </w:r>
    </w:p>
    <w:p w:rsidR="00640769" w:rsidRDefault="00640769" w:rsidP="003E2217">
      <w:pPr>
        <w:pStyle w:val="ListParagraph"/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  some B   enough  C   any   D  plenty of</w:t>
      </w:r>
    </w:p>
    <w:p w:rsidR="00640769" w:rsidRPr="003E2217" w:rsidRDefault="00640769" w:rsidP="003E2217">
      <w:pPr>
        <w:pStyle w:val="ListParagraph"/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640769" w:rsidRDefault="00640769" w:rsidP="00F5062E">
      <w:pPr>
        <w:pStyle w:val="ListParagraph"/>
        <w:numPr>
          <w:ilvl w:val="0"/>
          <w:numId w:val="17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F5062E">
        <w:rPr>
          <w:rFonts w:ascii="Times New Roman" w:hAnsi="Times New Roman"/>
          <w:sz w:val="24"/>
          <w:szCs w:val="24"/>
          <w:lang w:val="en-US"/>
        </w:rPr>
        <w:t>In general, I agreed with what he said, although I didn't agree with ____</w:t>
      </w:r>
      <w:r>
        <w:rPr>
          <w:rFonts w:ascii="Times New Roman" w:hAnsi="Times New Roman"/>
          <w:sz w:val="24"/>
          <w:szCs w:val="24"/>
          <w:lang w:val="en-US"/>
        </w:rPr>
        <w:t>_ points</w:t>
      </w:r>
      <w:r w:rsidRPr="00F5062E">
        <w:rPr>
          <w:rFonts w:ascii="Times New Roman" w:hAnsi="Times New Roman"/>
          <w:sz w:val="24"/>
          <w:szCs w:val="24"/>
          <w:lang w:val="en-US"/>
        </w:rPr>
        <w:t>.</w:t>
      </w:r>
    </w:p>
    <w:p w:rsidR="00640769" w:rsidRDefault="00640769" w:rsidP="00F5062E">
      <w:pPr>
        <w:pStyle w:val="ListParagraph"/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  some B   enough  C   any   D  plenty of</w:t>
      </w:r>
    </w:p>
    <w:p w:rsidR="00640769" w:rsidRPr="00F5062E" w:rsidRDefault="00640769" w:rsidP="00F5062E">
      <w:pPr>
        <w:pStyle w:val="ListParagraph"/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640769" w:rsidRDefault="00640769" w:rsidP="00613DD3">
      <w:pPr>
        <w:pStyle w:val="ListParagraph"/>
        <w:numPr>
          <w:ilvl w:val="0"/>
          <w:numId w:val="17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F5062E">
        <w:rPr>
          <w:rFonts w:ascii="Times New Roman" w:hAnsi="Times New Roman"/>
          <w:sz w:val="24"/>
          <w:szCs w:val="24"/>
          <w:lang w:val="en-US"/>
        </w:rPr>
        <w:t xml:space="preserve">We must get _____  new furniture for the living room. </w:t>
      </w:r>
    </w:p>
    <w:p w:rsidR="00640769" w:rsidRDefault="00640769" w:rsidP="00F5062E">
      <w:pPr>
        <w:pStyle w:val="ListParagraph"/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   an   B   the   C   a piece  D  some</w:t>
      </w:r>
    </w:p>
    <w:p w:rsidR="00640769" w:rsidRPr="00F5062E" w:rsidRDefault="00640769" w:rsidP="00F5062E">
      <w:pPr>
        <w:pStyle w:val="ListParagraph"/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640769" w:rsidRDefault="00640769" w:rsidP="007B1C4F">
      <w:pPr>
        <w:pStyle w:val="ListParagraph"/>
        <w:numPr>
          <w:ilvl w:val="0"/>
          <w:numId w:val="17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F5062E">
        <w:rPr>
          <w:rFonts w:ascii="Times New Roman" w:hAnsi="Times New Roman"/>
          <w:sz w:val="24"/>
          <w:szCs w:val="24"/>
          <w:lang w:val="en-US"/>
        </w:rPr>
        <w:t xml:space="preserve">This is the Chinese vase _____ I told you about. </w:t>
      </w:r>
    </w:p>
    <w:p w:rsidR="00640769" w:rsidRDefault="00640769" w:rsidP="00F5062E">
      <w:pPr>
        <w:pStyle w:val="ListParagraph"/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  what  B   which  C   that   D  why</w:t>
      </w:r>
    </w:p>
    <w:p w:rsidR="00640769" w:rsidRPr="00F5062E" w:rsidRDefault="00640769" w:rsidP="00F5062E">
      <w:pPr>
        <w:pStyle w:val="ListParagraph"/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640769" w:rsidRDefault="00640769" w:rsidP="00B70BB9">
      <w:pPr>
        <w:pStyle w:val="ListParagraph"/>
        <w:numPr>
          <w:ilvl w:val="0"/>
          <w:numId w:val="17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F5062E">
        <w:rPr>
          <w:rFonts w:ascii="Times New Roman" w:hAnsi="Times New Roman"/>
          <w:sz w:val="24"/>
          <w:szCs w:val="24"/>
          <w:lang w:val="en-US"/>
        </w:rPr>
        <w:t>He offered to give me a lift home, _____ I thought was very nice of him.</w:t>
      </w:r>
    </w:p>
    <w:p w:rsidR="00640769" w:rsidRDefault="00640769" w:rsidP="00F5062E">
      <w:pPr>
        <w:pStyle w:val="ListParagraph"/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  what  B   which  C   that   D</w:t>
      </w:r>
      <w:r w:rsidRPr="00F5062E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---</w:t>
      </w:r>
    </w:p>
    <w:p w:rsidR="00640769" w:rsidRDefault="00640769" w:rsidP="00F5062E">
      <w:pPr>
        <w:pStyle w:val="ListParagraph"/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640769" w:rsidRPr="00F5062E" w:rsidRDefault="00640769" w:rsidP="00F5062E">
      <w:pPr>
        <w:pStyle w:val="ListParagraph"/>
        <w:numPr>
          <w:ilvl w:val="0"/>
          <w:numId w:val="17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F5062E">
        <w:rPr>
          <w:rFonts w:ascii="Times New Roman" w:hAnsi="Times New Roman"/>
          <w:sz w:val="24"/>
          <w:szCs w:val="24"/>
          <w:lang w:val="en-US"/>
        </w:rPr>
        <w:t>- Someone forgot to lock the front door last night.</w:t>
      </w:r>
    </w:p>
    <w:p w:rsidR="00640769" w:rsidRDefault="00640769" w:rsidP="00F5062E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</w:t>
      </w:r>
      <w:r w:rsidRPr="00F5062E">
        <w:rPr>
          <w:rFonts w:ascii="Times New Roman" w:hAnsi="Times New Roman"/>
          <w:sz w:val="24"/>
          <w:szCs w:val="24"/>
          <w:lang w:val="en-US"/>
        </w:rPr>
        <w:t xml:space="preserve"> - Well, it _________ me. I definitely remember locking it. </w:t>
      </w:r>
    </w:p>
    <w:p w:rsidR="00640769" w:rsidRDefault="00640769" w:rsidP="00F5062E">
      <w:pPr>
        <w:tabs>
          <w:tab w:val="left" w:pos="426"/>
        </w:tabs>
        <w:spacing w:after="0" w:line="240" w:lineRule="auto"/>
        <w:ind w:left="360" w:firstLine="34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   mustn’t have been B mightn’t</w:t>
      </w:r>
      <w:r w:rsidRPr="00F5062E">
        <w:rPr>
          <w:rFonts w:ascii="Times New Roman" w:hAnsi="Times New Roman"/>
          <w:sz w:val="24"/>
          <w:szCs w:val="24"/>
          <w:lang w:val="en-US"/>
        </w:rPr>
        <w:t xml:space="preserve"> have been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062E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C should</w:t>
      </w:r>
      <w:r w:rsidRPr="00F5062E">
        <w:rPr>
          <w:rFonts w:ascii="Times New Roman" w:hAnsi="Times New Roman"/>
          <w:sz w:val="24"/>
          <w:szCs w:val="24"/>
          <w:lang w:val="en-US"/>
        </w:rPr>
        <w:t>n’t have been</w:t>
      </w:r>
      <w:r>
        <w:rPr>
          <w:rFonts w:ascii="Times New Roman" w:hAnsi="Times New Roman"/>
          <w:sz w:val="24"/>
          <w:szCs w:val="24"/>
          <w:lang w:val="en-US"/>
        </w:rPr>
        <w:t xml:space="preserve"> D  can</w:t>
      </w:r>
      <w:r w:rsidRPr="00F5062E">
        <w:rPr>
          <w:rFonts w:ascii="Times New Roman" w:hAnsi="Times New Roman"/>
          <w:sz w:val="24"/>
          <w:szCs w:val="24"/>
          <w:lang w:val="en-US"/>
        </w:rPr>
        <w:t>’t have been</w:t>
      </w:r>
    </w:p>
    <w:p w:rsidR="00640769" w:rsidRPr="00F5062E" w:rsidRDefault="00640769" w:rsidP="00F5062E">
      <w:pPr>
        <w:tabs>
          <w:tab w:val="left" w:pos="426"/>
        </w:tabs>
        <w:spacing w:after="0" w:line="240" w:lineRule="auto"/>
        <w:ind w:left="360" w:firstLine="349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640769" w:rsidRPr="00F5062E" w:rsidRDefault="00640769" w:rsidP="00F5062E">
      <w:pPr>
        <w:pStyle w:val="ListParagraph"/>
        <w:numPr>
          <w:ilvl w:val="0"/>
          <w:numId w:val="17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F5062E">
        <w:rPr>
          <w:rFonts w:ascii="Times New Roman" w:hAnsi="Times New Roman"/>
          <w:sz w:val="24"/>
          <w:szCs w:val="24"/>
          <w:lang w:val="en-US"/>
        </w:rPr>
        <w:t>- I feel so sick.</w:t>
      </w:r>
    </w:p>
    <w:p w:rsidR="00640769" w:rsidRDefault="00640769" w:rsidP="00F5062E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- Well, you _______</w:t>
      </w:r>
      <w:r w:rsidRPr="00F5062E">
        <w:rPr>
          <w:rFonts w:ascii="Times New Roman" w:hAnsi="Times New Roman"/>
          <w:sz w:val="24"/>
          <w:szCs w:val="24"/>
          <w:lang w:val="en-US"/>
        </w:rPr>
        <w:t xml:space="preserve"> Mary's chocolates. It's your own fault. </w:t>
      </w:r>
    </w:p>
    <w:p w:rsidR="00640769" w:rsidRDefault="00640769" w:rsidP="00F5062E">
      <w:pPr>
        <w:tabs>
          <w:tab w:val="left" w:pos="426"/>
        </w:tabs>
        <w:spacing w:after="0" w:line="240" w:lineRule="auto"/>
        <w:ind w:left="360" w:firstLine="34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  shouldn’t have eaten B  c</w:t>
      </w:r>
      <w:r w:rsidRPr="00F5062E">
        <w:rPr>
          <w:rFonts w:ascii="Times New Roman" w:hAnsi="Times New Roman"/>
          <w:sz w:val="24"/>
          <w:szCs w:val="24"/>
          <w:lang w:val="en-US"/>
        </w:rPr>
        <w:t xml:space="preserve">ouldn’t have eaten </w:t>
      </w:r>
      <w:r>
        <w:rPr>
          <w:rFonts w:ascii="Times New Roman" w:hAnsi="Times New Roman"/>
          <w:sz w:val="24"/>
          <w:szCs w:val="24"/>
          <w:lang w:val="en-US"/>
        </w:rPr>
        <w:t>C mightn’t</w:t>
      </w:r>
      <w:r w:rsidRPr="00F5062E">
        <w:rPr>
          <w:rFonts w:ascii="Times New Roman" w:hAnsi="Times New Roman"/>
          <w:sz w:val="24"/>
          <w:szCs w:val="24"/>
          <w:lang w:val="en-US"/>
        </w:rPr>
        <w:t xml:space="preserve"> have eaten</w:t>
      </w:r>
      <w:r>
        <w:rPr>
          <w:rFonts w:ascii="Times New Roman" w:hAnsi="Times New Roman"/>
          <w:sz w:val="24"/>
          <w:szCs w:val="24"/>
          <w:lang w:val="en-US"/>
        </w:rPr>
        <w:t xml:space="preserve">  D</w:t>
      </w:r>
      <w:r w:rsidRPr="00F5062E">
        <w:rPr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mustn’t</w:t>
      </w:r>
      <w:r w:rsidRPr="00F5062E">
        <w:rPr>
          <w:rFonts w:ascii="Times New Roman" w:hAnsi="Times New Roman"/>
          <w:sz w:val="24"/>
          <w:szCs w:val="24"/>
          <w:lang w:val="en-US"/>
        </w:rPr>
        <w:t xml:space="preserve"> have eaten</w:t>
      </w:r>
    </w:p>
    <w:p w:rsidR="00640769" w:rsidRPr="00F5062E" w:rsidRDefault="00640769" w:rsidP="00F5062E">
      <w:pPr>
        <w:tabs>
          <w:tab w:val="left" w:pos="426"/>
        </w:tabs>
        <w:spacing w:after="0" w:line="240" w:lineRule="auto"/>
        <w:ind w:left="360" w:firstLine="349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640769" w:rsidRPr="00F5062E" w:rsidRDefault="00640769" w:rsidP="00F5062E">
      <w:pPr>
        <w:pStyle w:val="ListParagraph"/>
        <w:numPr>
          <w:ilvl w:val="0"/>
          <w:numId w:val="17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F5062E">
        <w:rPr>
          <w:rFonts w:ascii="Times New Roman" w:hAnsi="Times New Roman"/>
          <w:sz w:val="24"/>
          <w:szCs w:val="24"/>
          <w:lang w:val="en-US"/>
        </w:rPr>
        <w:t>- Jane and Jack aren't speaking to each other this morning.</w:t>
      </w:r>
    </w:p>
    <w:p w:rsidR="00640769" w:rsidRPr="00F5062E" w:rsidRDefault="00640769" w:rsidP="00E059A1">
      <w:pPr>
        <w:pStyle w:val="ListParagraph"/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F5062E">
        <w:rPr>
          <w:rFonts w:ascii="Times New Roman" w:hAnsi="Times New Roman"/>
          <w:sz w:val="24"/>
          <w:szCs w:val="24"/>
          <w:lang w:val="en-US"/>
        </w:rPr>
        <w:t xml:space="preserve">- They </w:t>
      </w:r>
      <w:r>
        <w:rPr>
          <w:rFonts w:ascii="Times New Roman" w:hAnsi="Times New Roman"/>
          <w:sz w:val="24"/>
          <w:szCs w:val="24"/>
          <w:lang w:val="en-US"/>
        </w:rPr>
        <w:t>______</w:t>
      </w:r>
      <w:r w:rsidRPr="00E059A1">
        <w:rPr>
          <w:lang w:val="en-US"/>
        </w:rPr>
        <w:t xml:space="preserve"> </w:t>
      </w:r>
      <w:r w:rsidRPr="00E059A1">
        <w:rPr>
          <w:rFonts w:ascii="Times New Roman" w:hAnsi="Times New Roman"/>
          <w:sz w:val="24"/>
          <w:szCs w:val="24"/>
          <w:lang w:val="en-US"/>
        </w:rPr>
        <w:t>an argument. I remember hearing shouting last night.</w:t>
      </w:r>
    </w:p>
    <w:p w:rsidR="00640769" w:rsidRDefault="00640769" w:rsidP="00E059A1">
      <w:pPr>
        <w:pStyle w:val="ListParagraph"/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A  should have had   B  could have had  C  </w:t>
      </w:r>
      <w:r w:rsidRPr="00F5062E">
        <w:rPr>
          <w:rFonts w:ascii="Times New Roman" w:hAnsi="Times New Roman"/>
          <w:sz w:val="24"/>
          <w:szCs w:val="24"/>
          <w:lang w:val="en-US"/>
        </w:rPr>
        <w:t>might have had</w:t>
      </w:r>
      <w:r>
        <w:rPr>
          <w:rFonts w:ascii="Times New Roman" w:hAnsi="Times New Roman"/>
          <w:sz w:val="24"/>
          <w:szCs w:val="24"/>
          <w:lang w:val="en-US"/>
        </w:rPr>
        <w:t xml:space="preserve">   D  must have had</w:t>
      </w:r>
    </w:p>
    <w:p w:rsidR="00640769" w:rsidRPr="00F5062E" w:rsidRDefault="00640769" w:rsidP="00E059A1">
      <w:pPr>
        <w:pStyle w:val="ListParagraph"/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640769" w:rsidRPr="00E059A1" w:rsidRDefault="00640769" w:rsidP="00E059A1">
      <w:pPr>
        <w:pStyle w:val="ListParagraph"/>
        <w:numPr>
          <w:ilvl w:val="0"/>
          <w:numId w:val="17"/>
        </w:numPr>
        <w:rPr>
          <w:rFonts w:ascii="Times New Roman" w:hAnsi="Times New Roman"/>
          <w:sz w:val="24"/>
          <w:szCs w:val="24"/>
          <w:lang w:val="en-US"/>
        </w:rPr>
      </w:pPr>
      <w:r w:rsidRPr="00E059A1">
        <w:rPr>
          <w:rFonts w:ascii="Times New Roman" w:hAnsi="Times New Roman"/>
          <w:sz w:val="24"/>
          <w:szCs w:val="24"/>
          <w:lang w:val="en-US"/>
        </w:rPr>
        <w:t>Do you know ____</w:t>
      </w:r>
      <w:r w:rsidRPr="00E059A1">
        <w:rPr>
          <w:lang w:val="en-US"/>
        </w:rPr>
        <w:t xml:space="preserve"> </w:t>
      </w:r>
      <w:r w:rsidRPr="00E059A1">
        <w:rPr>
          <w:rFonts w:ascii="Times New Roman" w:hAnsi="Times New Roman"/>
          <w:sz w:val="24"/>
          <w:szCs w:val="24"/>
          <w:lang w:val="en-US"/>
        </w:rPr>
        <w:t>possible to get to Lilydale by bus?</w:t>
      </w:r>
    </w:p>
    <w:p w:rsidR="00640769" w:rsidRDefault="00640769" w:rsidP="00E059A1">
      <w:pPr>
        <w:pStyle w:val="ListParagraph"/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A  if is  B   is  C  </w:t>
      </w:r>
      <w:r w:rsidRPr="00E059A1">
        <w:rPr>
          <w:rFonts w:ascii="Times New Roman" w:hAnsi="Times New Roman"/>
          <w:sz w:val="24"/>
          <w:szCs w:val="24"/>
          <w:lang w:val="en-US"/>
        </w:rPr>
        <w:t>if it is</w:t>
      </w:r>
      <w:r>
        <w:rPr>
          <w:rFonts w:ascii="Times New Roman" w:hAnsi="Times New Roman"/>
          <w:sz w:val="24"/>
          <w:szCs w:val="24"/>
          <w:lang w:val="en-US"/>
        </w:rPr>
        <w:t xml:space="preserve">   D  is it</w:t>
      </w:r>
    </w:p>
    <w:p w:rsidR="00640769" w:rsidRPr="00E059A1" w:rsidRDefault="00640769" w:rsidP="00E059A1">
      <w:pPr>
        <w:pStyle w:val="ListParagraph"/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640769" w:rsidRPr="00E059A1" w:rsidRDefault="00640769" w:rsidP="00FF4FE8">
      <w:pPr>
        <w:pStyle w:val="ListParagraph"/>
        <w:numPr>
          <w:ilvl w:val="0"/>
          <w:numId w:val="17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E059A1">
        <w:rPr>
          <w:rFonts w:ascii="Times New Roman" w:hAnsi="Times New Roman"/>
          <w:sz w:val="24"/>
          <w:szCs w:val="24"/>
          <w:lang w:val="en-US"/>
        </w:rPr>
        <w:t xml:space="preserve"> You all </w:t>
      </w:r>
      <w:r>
        <w:rPr>
          <w:rFonts w:ascii="Times New Roman" w:hAnsi="Times New Roman"/>
          <w:sz w:val="24"/>
          <w:szCs w:val="24"/>
          <w:lang w:val="en-US"/>
        </w:rPr>
        <w:t>______</w:t>
      </w:r>
      <w:r w:rsidRPr="00E059A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F4FE8">
        <w:rPr>
          <w:rFonts w:ascii="Times New Roman" w:hAnsi="Times New Roman"/>
          <w:sz w:val="24"/>
          <w:szCs w:val="24"/>
          <w:lang w:val="en-US"/>
        </w:rPr>
        <w:t>you're having a wonderful time.</w:t>
      </w:r>
    </w:p>
    <w:p w:rsidR="00640769" w:rsidRPr="00E059A1" w:rsidRDefault="00640769" w:rsidP="00FF4FE8">
      <w:pPr>
        <w:pStyle w:val="ListParagraph"/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A  </w:t>
      </w:r>
      <w:r w:rsidRPr="00E059A1">
        <w:rPr>
          <w:rFonts w:ascii="Times New Roman" w:hAnsi="Times New Roman"/>
          <w:sz w:val="24"/>
          <w:szCs w:val="24"/>
          <w:lang w:val="en-US"/>
        </w:rPr>
        <w:t>look as</w:t>
      </w:r>
      <w:r>
        <w:rPr>
          <w:rFonts w:ascii="Times New Roman" w:hAnsi="Times New Roman"/>
          <w:sz w:val="24"/>
          <w:szCs w:val="24"/>
          <w:lang w:val="en-US"/>
        </w:rPr>
        <w:t xml:space="preserve">  B  look that  C  look so   D  look as</w:t>
      </w:r>
      <w:bookmarkStart w:id="0" w:name="_GoBack"/>
      <w:bookmarkEnd w:id="0"/>
      <w:r w:rsidRPr="00E059A1">
        <w:rPr>
          <w:rFonts w:ascii="Times New Roman" w:hAnsi="Times New Roman"/>
          <w:sz w:val="24"/>
          <w:szCs w:val="24"/>
          <w:lang w:val="en-US"/>
        </w:rPr>
        <w:t xml:space="preserve"> if</w:t>
      </w:r>
    </w:p>
    <w:p w:rsidR="00640769" w:rsidRDefault="00640769" w:rsidP="00FF4FE8">
      <w:pPr>
        <w:pStyle w:val="ListParagraph"/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E059A1">
        <w:rPr>
          <w:rFonts w:ascii="Times New Roman" w:hAnsi="Times New Roman"/>
          <w:sz w:val="24"/>
          <w:szCs w:val="24"/>
          <w:lang w:val="en-US"/>
        </w:rPr>
        <w:t xml:space="preserve"> </w:t>
      </w:r>
    </w:p>
    <w:sectPr w:rsidR="00640769" w:rsidSect="00983849">
      <w:pgSz w:w="11906" w:h="16838"/>
      <w:pgMar w:top="1134" w:right="1418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95A4B"/>
    <w:multiLevelType w:val="hybridMultilevel"/>
    <w:tmpl w:val="C5029368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E932163"/>
    <w:multiLevelType w:val="hybridMultilevel"/>
    <w:tmpl w:val="FFFAC1E8"/>
    <w:lvl w:ilvl="0" w:tplc="90F80EAE">
      <w:start w:val="3"/>
      <w:numFmt w:val="upperLetter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10E5322"/>
    <w:multiLevelType w:val="hybridMultilevel"/>
    <w:tmpl w:val="5C8494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C421810"/>
    <w:multiLevelType w:val="hybridMultilevel"/>
    <w:tmpl w:val="9D7E741A"/>
    <w:lvl w:ilvl="0" w:tplc="762E4DA2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3A500B8"/>
    <w:multiLevelType w:val="hybridMultilevel"/>
    <w:tmpl w:val="7B84FF62"/>
    <w:lvl w:ilvl="0" w:tplc="E36098DE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5ED7504"/>
    <w:multiLevelType w:val="hybridMultilevel"/>
    <w:tmpl w:val="3324410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CF65802"/>
    <w:multiLevelType w:val="hybridMultilevel"/>
    <w:tmpl w:val="D1E85D24"/>
    <w:lvl w:ilvl="0" w:tplc="9D2E85DE">
      <w:start w:val="1"/>
      <w:numFmt w:val="upperLetter"/>
      <w:lvlText w:val="%1."/>
      <w:lvlJc w:val="left"/>
      <w:pPr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CFF0879"/>
    <w:multiLevelType w:val="hybridMultilevel"/>
    <w:tmpl w:val="F298575C"/>
    <w:lvl w:ilvl="0" w:tplc="CA106D8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B76A86"/>
    <w:multiLevelType w:val="hybridMultilevel"/>
    <w:tmpl w:val="DF06A5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12128B6"/>
    <w:multiLevelType w:val="hybridMultilevel"/>
    <w:tmpl w:val="F970C9A2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CD943EC"/>
    <w:multiLevelType w:val="hybridMultilevel"/>
    <w:tmpl w:val="EDC2BF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0584EDF"/>
    <w:multiLevelType w:val="hybridMultilevel"/>
    <w:tmpl w:val="079C5C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82812AE"/>
    <w:multiLevelType w:val="hybridMultilevel"/>
    <w:tmpl w:val="8AF8C3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8F66D2B"/>
    <w:multiLevelType w:val="hybridMultilevel"/>
    <w:tmpl w:val="76426176"/>
    <w:lvl w:ilvl="0" w:tplc="721E7AB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F477F1"/>
    <w:multiLevelType w:val="hybridMultilevel"/>
    <w:tmpl w:val="D466E1BE"/>
    <w:lvl w:ilvl="0" w:tplc="D14C0B10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6FB94928"/>
    <w:multiLevelType w:val="hybridMultilevel"/>
    <w:tmpl w:val="B0BCCB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DCA0F5C"/>
    <w:multiLevelType w:val="hybridMultilevel"/>
    <w:tmpl w:val="0A3E6CF4"/>
    <w:lvl w:ilvl="0" w:tplc="5B427F8C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3"/>
  </w:num>
  <w:num w:numId="3">
    <w:abstractNumId w:val="7"/>
  </w:num>
  <w:num w:numId="4">
    <w:abstractNumId w:val="12"/>
  </w:num>
  <w:num w:numId="5">
    <w:abstractNumId w:val="5"/>
  </w:num>
  <w:num w:numId="6">
    <w:abstractNumId w:val="4"/>
  </w:num>
  <w:num w:numId="7">
    <w:abstractNumId w:val="1"/>
  </w:num>
  <w:num w:numId="8">
    <w:abstractNumId w:val="0"/>
  </w:num>
  <w:num w:numId="9">
    <w:abstractNumId w:val="16"/>
  </w:num>
  <w:num w:numId="10">
    <w:abstractNumId w:val="9"/>
  </w:num>
  <w:num w:numId="11">
    <w:abstractNumId w:val="3"/>
  </w:num>
  <w:num w:numId="12">
    <w:abstractNumId w:val="8"/>
  </w:num>
  <w:num w:numId="13">
    <w:abstractNumId w:val="6"/>
  </w:num>
  <w:num w:numId="14">
    <w:abstractNumId w:val="15"/>
  </w:num>
  <w:num w:numId="15">
    <w:abstractNumId w:val="2"/>
  </w:num>
  <w:num w:numId="16">
    <w:abstractNumId w:val="14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2BD9"/>
    <w:rsid w:val="0004014E"/>
    <w:rsid w:val="00050610"/>
    <w:rsid w:val="00061EC4"/>
    <w:rsid w:val="000D2422"/>
    <w:rsid w:val="000E0CA6"/>
    <w:rsid w:val="00104925"/>
    <w:rsid w:val="00155192"/>
    <w:rsid w:val="00191867"/>
    <w:rsid w:val="001A6061"/>
    <w:rsid w:val="001E0DB1"/>
    <w:rsid w:val="002221B9"/>
    <w:rsid w:val="00247FC2"/>
    <w:rsid w:val="002577D5"/>
    <w:rsid w:val="00292BD9"/>
    <w:rsid w:val="002D5D97"/>
    <w:rsid w:val="00323F19"/>
    <w:rsid w:val="00382EA3"/>
    <w:rsid w:val="00395436"/>
    <w:rsid w:val="003C256C"/>
    <w:rsid w:val="003E2217"/>
    <w:rsid w:val="003F6306"/>
    <w:rsid w:val="004059A1"/>
    <w:rsid w:val="00424E5A"/>
    <w:rsid w:val="004316E5"/>
    <w:rsid w:val="00521ECF"/>
    <w:rsid w:val="00540480"/>
    <w:rsid w:val="00575279"/>
    <w:rsid w:val="00586E8C"/>
    <w:rsid w:val="005951BC"/>
    <w:rsid w:val="005D7DE1"/>
    <w:rsid w:val="0060119C"/>
    <w:rsid w:val="00606121"/>
    <w:rsid w:val="00613DD3"/>
    <w:rsid w:val="00640769"/>
    <w:rsid w:val="006765E4"/>
    <w:rsid w:val="006E771D"/>
    <w:rsid w:val="00784062"/>
    <w:rsid w:val="007B1189"/>
    <w:rsid w:val="007B1C4F"/>
    <w:rsid w:val="007D261E"/>
    <w:rsid w:val="007E0AEE"/>
    <w:rsid w:val="008070DB"/>
    <w:rsid w:val="00827E49"/>
    <w:rsid w:val="008516AA"/>
    <w:rsid w:val="008B3118"/>
    <w:rsid w:val="00901BCD"/>
    <w:rsid w:val="00983849"/>
    <w:rsid w:val="00997E90"/>
    <w:rsid w:val="009B14C8"/>
    <w:rsid w:val="009E00DE"/>
    <w:rsid w:val="009F60C1"/>
    <w:rsid w:val="00A108EA"/>
    <w:rsid w:val="00A31C88"/>
    <w:rsid w:val="00A87DD8"/>
    <w:rsid w:val="00A905FF"/>
    <w:rsid w:val="00A93779"/>
    <w:rsid w:val="00AA3FA0"/>
    <w:rsid w:val="00AD57BE"/>
    <w:rsid w:val="00AE4E93"/>
    <w:rsid w:val="00B70BB9"/>
    <w:rsid w:val="00B840F7"/>
    <w:rsid w:val="00BA6483"/>
    <w:rsid w:val="00BB48BE"/>
    <w:rsid w:val="00C33B96"/>
    <w:rsid w:val="00C973C7"/>
    <w:rsid w:val="00CA282F"/>
    <w:rsid w:val="00CC7CC3"/>
    <w:rsid w:val="00D25307"/>
    <w:rsid w:val="00D334E3"/>
    <w:rsid w:val="00DA7B16"/>
    <w:rsid w:val="00DB12AA"/>
    <w:rsid w:val="00DB5633"/>
    <w:rsid w:val="00E059A1"/>
    <w:rsid w:val="00E106FF"/>
    <w:rsid w:val="00E263B5"/>
    <w:rsid w:val="00F125B7"/>
    <w:rsid w:val="00F12EDA"/>
    <w:rsid w:val="00F137B1"/>
    <w:rsid w:val="00F37874"/>
    <w:rsid w:val="00F4621A"/>
    <w:rsid w:val="00F5062E"/>
    <w:rsid w:val="00F52E8E"/>
    <w:rsid w:val="00F67803"/>
    <w:rsid w:val="00F7661B"/>
    <w:rsid w:val="00F94F8B"/>
    <w:rsid w:val="00FA68ED"/>
    <w:rsid w:val="00FB25F8"/>
    <w:rsid w:val="00FF4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5192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F60C1"/>
    <w:pPr>
      <w:ind w:left="720"/>
      <w:contextualSpacing/>
    </w:pPr>
  </w:style>
  <w:style w:type="table" w:styleId="TableGrid">
    <w:name w:val="Table Grid"/>
    <w:basedOn w:val="TableNormal"/>
    <w:uiPriority w:val="99"/>
    <w:rsid w:val="0078406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</TotalTime>
  <Pages>2</Pages>
  <Words>585</Words>
  <Characters>3336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Задания: аудирование, чтение, письмо, грамматика, страноведение</dc:title>
  <dc:subject/>
  <dc:creator>Наталия П. Хватаева</dc:creator>
  <cp:keywords/>
  <dc:description/>
  <cp:lastModifiedBy>User</cp:lastModifiedBy>
  <cp:revision>5</cp:revision>
  <dcterms:created xsi:type="dcterms:W3CDTF">2016-10-20T11:57:00Z</dcterms:created>
  <dcterms:modified xsi:type="dcterms:W3CDTF">2016-10-20T12:37:00Z</dcterms:modified>
</cp:coreProperties>
</file>