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C8" w:rsidRPr="00E61631" w:rsidRDefault="00AD14C8" w:rsidP="00923DFB">
      <w:pPr>
        <w:rPr>
          <w:b/>
          <w:bCs/>
          <w:sz w:val="32"/>
          <w:szCs w:val="32"/>
          <w:lang w:val="de-DE"/>
        </w:rPr>
      </w:pPr>
      <w:r w:rsidRPr="00E61631">
        <w:rPr>
          <w:b/>
          <w:bCs/>
          <w:sz w:val="32"/>
          <w:szCs w:val="32"/>
          <w:lang w:val="de-DE"/>
        </w:rPr>
        <w:t xml:space="preserve">Ihr Vorname_____________________ </w:t>
      </w:r>
    </w:p>
    <w:p w:rsidR="00AD14C8" w:rsidRPr="00E61631" w:rsidRDefault="00AD14C8" w:rsidP="00923DFB">
      <w:pPr>
        <w:rPr>
          <w:b/>
          <w:bCs/>
          <w:sz w:val="32"/>
          <w:szCs w:val="32"/>
          <w:lang w:val="de-DE"/>
        </w:rPr>
      </w:pPr>
      <w:r w:rsidRPr="00E61631">
        <w:rPr>
          <w:b/>
          <w:bCs/>
          <w:sz w:val="32"/>
          <w:szCs w:val="32"/>
          <w:lang w:val="de-DE"/>
        </w:rPr>
        <w:t>Ihr Familienname_________________</w:t>
      </w:r>
    </w:p>
    <w:p w:rsidR="00AD14C8" w:rsidRPr="00E61631" w:rsidRDefault="00AD14C8" w:rsidP="00923DFB">
      <w:pPr>
        <w:rPr>
          <w:b/>
          <w:bCs/>
          <w:sz w:val="32"/>
          <w:szCs w:val="32"/>
          <w:lang w:val="de-DE"/>
        </w:rPr>
      </w:pPr>
      <w:r w:rsidRPr="00E61631">
        <w:rPr>
          <w:b/>
          <w:bCs/>
          <w:sz w:val="32"/>
          <w:szCs w:val="32"/>
          <w:lang w:val="de-DE"/>
        </w:rPr>
        <w:t>Die Klasse_______________________</w:t>
      </w:r>
    </w:p>
    <w:p w:rsidR="00AD14C8" w:rsidRPr="00551766" w:rsidRDefault="00AD14C8" w:rsidP="00923DFB">
      <w:pPr>
        <w:rPr>
          <w:b/>
          <w:bCs/>
          <w:sz w:val="32"/>
          <w:szCs w:val="32"/>
          <w:lang w:val="en-US"/>
        </w:rPr>
      </w:pPr>
      <w:r w:rsidRPr="00551766">
        <w:rPr>
          <w:b/>
          <w:bCs/>
          <w:sz w:val="32"/>
          <w:szCs w:val="32"/>
          <w:lang w:val="en-US"/>
        </w:rPr>
        <w:t>Die Schule_______________________</w:t>
      </w:r>
    </w:p>
    <w:p w:rsidR="00AD14C8" w:rsidRPr="00551766" w:rsidRDefault="00AD14C8" w:rsidP="00923DFB">
      <w:pPr>
        <w:rPr>
          <w:b/>
          <w:bCs/>
          <w:sz w:val="32"/>
          <w:szCs w:val="32"/>
          <w:lang w:val="en-US"/>
        </w:rPr>
      </w:pPr>
      <w:r w:rsidRPr="00551766">
        <w:rPr>
          <w:b/>
          <w:bCs/>
          <w:sz w:val="32"/>
          <w:szCs w:val="32"/>
          <w:lang w:val="en-US"/>
        </w:rPr>
        <w:t>Der Ort_________________________</w:t>
      </w:r>
    </w:p>
    <w:p w:rsidR="00AD14C8" w:rsidRDefault="00AD14C8" w:rsidP="00923DFB">
      <w:pPr>
        <w:jc w:val="center"/>
        <w:rPr>
          <w:b/>
          <w:bCs/>
          <w:sz w:val="44"/>
          <w:szCs w:val="44"/>
          <w:lang w:val="en-US"/>
        </w:rPr>
      </w:pPr>
    </w:p>
    <w:p w:rsidR="00AD14C8" w:rsidRPr="00923DFB" w:rsidRDefault="00AD14C8" w:rsidP="00923DFB">
      <w:pPr>
        <w:jc w:val="center"/>
        <w:rPr>
          <w:b/>
          <w:bCs/>
          <w:sz w:val="44"/>
          <w:szCs w:val="44"/>
          <w:lang w:val="en-US"/>
        </w:rPr>
      </w:pPr>
      <w:r>
        <w:rPr>
          <w:b/>
          <w:bCs/>
          <w:sz w:val="44"/>
          <w:szCs w:val="44"/>
          <w:lang w:val="en-US"/>
        </w:rPr>
        <w:t>Die Liste der Antworten</w:t>
      </w:r>
    </w:p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  <w:r w:rsidRPr="00551766">
        <w:rPr>
          <w:b/>
          <w:bCs/>
          <w:sz w:val="28"/>
          <w:szCs w:val="28"/>
          <w:lang w:val="en-US"/>
        </w:rPr>
        <w:t>Das Lesen B2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AD14C8" w:rsidRPr="00E571CB"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91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  <w:tr w:rsidR="00AD14C8" w:rsidRPr="00E571CB"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1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</w:p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  <w:r w:rsidRPr="00551766">
        <w:rPr>
          <w:b/>
          <w:bCs/>
          <w:sz w:val="28"/>
          <w:szCs w:val="28"/>
          <w:lang w:val="en-US"/>
        </w:rPr>
        <w:t>Das Lesen B3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5"/>
        <w:gridCol w:w="1595"/>
        <w:gridCol w:w="1595"/>
        <w:gridCol w:w="1595"/>
        <w:gridCol w:w="1595"/>
        <w:gridCol w:w="1596"/>
      </w:tblGrid>
      <w:tr w:rsidR="00AD14C8" w:rsidRPr="00E571CB"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9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AD14C8" w:rsidRPr="00E571CB"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9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</w:p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  <w:r w:rsidRPr="00551766">
        <w:rPr>
          <w:b/>
          <w:bCs/>
          <w:sz w:val="28"/>
          <w:szCs w:val="28"/>
          <w:lang w:val="en-US"/>
        </w:rPr>
        <w:t>Landeskunde (Deutschland-Quiz)</w:t>
      </w:r>
    </w:p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  <w:r w:rsidRPr="00551766">
        <w:rPr>
          <w:b/>
          <w:bCs/>
          <w:sz w:val="28"/>
          <w:szCs w:val="28"/>
          <w:lang w:val="en-US"/>
        </w:rPr>
        <w:t>Seite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7336"/>
      </w:tblGrid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  <w:r w:rsidRPr="00551766">
        <w:rPr>
          <w:b/>
          <w:bCs/>
          <w:sz w:val="28"/>
          <w:szCs w:val="28"/>
          <w:lang w:val="en-US"/>
        </w:rPr>
        <w:t>Landeskunde (Deutschland-Quiz)</w:t>
      </w:r>
    </w:p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  <w:r w:rsidRPr="00551766">
        <w:rPr>
          <w:b/>
          <w:bCs/>
          <w:sz w:val="28"/>
          <w:szCs w:val="28"/>
          <w:lang w:val="en-US"/>
        </w:rPr>
        <w:t>Seite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7336"/>
      </w:tblGrid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</w:p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  <w:r w:rsidRPr="00551766">
        <w:rPr>
          <w:b/>
          <w:bCs/>
          <w:sz w:val="28"/>
          <w:szCs w:val="28"/>
          <w:lang w:val="en-US"/>
        </w:rPr>
        <w:t>Lexik und Grammatik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7336"/>
      </w:tblGrid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B4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B5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B6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B7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B8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B9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223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B10</w:t>
            </w:r>
          </w:p>
        </w:tc>
        <w:tc>
          <w:tcPr>
            <w:tcW w:w="733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</w:p>
    <w:p w:rsidR="00AD14C8" w:rsidRPr="00551766" w:rsidRDefault="00AD14C8" w:rsidP="00551766">
      <w:pPr>
        <w:jc w:val="center"/>
        <w:rPr>
          <w:b/>
          <w:bCs/>
          <w:sz w:val="28"/>
          <w:szCs w:val="28"/>
          <w:lang w:val="en-US"/>
        </w:rPr>
      </w:pPr>
      <w:r w:rsidRPr="00551766">
        <w:rPr>
          <w:b/>
          <w:bCs/>
          <w:sz w:val="28"/>
          <w:szCs w:val="28"/>
          <w:lang w:val="en-US"/>
        </w:rPr>
        <w:t>Lexik und Grammatik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A21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A22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A23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A24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A25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A26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A27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D14C8" w:rsidRPr="00E571CB">
        <w:tc>
          <w:tcPr>
            <w:tcW w:w="4785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571CB">
              <w:rPr>
                <w:b/>
                <w:bCs/>
                <w:sz w:val="28"/>
                <w:szCs w:val="28"/>
                <w:lang w:val="en-US"/>
              </w:rPr>
              <w:t>A28</w:t>
            </w:r>
          </w:p>
        </w:tc>
        <w:tc>
          <w:tcPr>
            <w:tcW w:w="4786" w:type="dxa"/>
          </w:tcPr>
          <w:p w:rsidR="00AD14C8" w:rsidRPr="00E571CB" w:rsidRDefault="00AD14C8" w:rsidP="00E571C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D14C8" w:rsidRPr="00551766" w:rsidRDefault="00AD14C8" w:rsidP="00923DFB">
      <w:pPr>
        <w:jc w:val="center"/>
        <w:rPr>
          <w:b/>
          <w:bCs/>
          <w:sz w:val="28"/>
          <w:szCs w:val="28"/>
          <w:lang w:val="en-US"/>
        </w:rPr>
      </w:pPr>
    </w:p>
    <w:p w:rsidR="00AD14C8" w:rsidRPr="00E61631" w:rsidRDefault="00AD14C8" w:rsidP="00E61631">
      <w:pPr>
        <w:rPr>
          <w:b/>
          <w:bCs/>
          <w:sz w:val="32"/>
          <w:szCs w:val="32"/>
          <w:lang w:val="de-DE"/>
        </w:rPr>
      </w:pPr>
      <w:r w:rsidRPr="00E61631">
        <w:rPr>
          <w:b/>
          <w:bCs/>
          <w:sz w:val="32"/>
          <w:szCs w:val="32"/>
        </w:rPr>
        <w:t>Задание</w:t>
      </w:r>
      <w:r w:rsidRPr="00E61631">
        <w:rPr>
          <w:b/>
          <w:bCs/>
          <w:sz w:val="32"/>
          <w:szCs w:val="32"/>
          <w:lang w:val="de-DE"/>
        </w:rPr>
        <w:t xml:space="preserve"> </w:t>
      </w:r>
      <w:r w:rsidRPr="00E61631">
        <w:rPr>
          <w:b/>
          <w:bCs/>
          <w:sz w:val="32"/>
          <w:szCs w:val="32"/>
        </w:rPr>
        <w:t>к</w:t>
      </w:r>
      <w:r w:rsidRPr="00E61631">
        <w:rPr>
          <w:b/>
          <w:bCs/>
          <w:sz w:val="32"/>
          <w:szCs w:val="32"/>
          <w:lang w:val="de-DE"/>
        </w:rPr>
        <w:t xml:space="preserve"> </w:t>
      </w:r>
      <w:r w:rsidRPr="00E61631">
        <w:rPr>
          <w:b/>
          <w:bCs/>
          <w:sz w:val="32"/>
          <w:szCs w:val="32"/>
        </w:rPr>
        <w:t>аудиотексту</w:t>
      </w:r>
      <w:r w:rsidRPr="00E61631">
        <w:rPr>
          <w:b/>
          <w:bCs/>
          <w:sz w:val="32"/>
          <w:szCs w:val="32"/>
          <w:lang w:val="de-DE"/>
        </w:rPr>
        <w:t xml:space="preserve"> «Meine Familie und Hobbys».</w:t>
      </w:r>
    </w:p>
    <w:p w:rsidR="00AD14C8" w:rsidRPr="002E295B" w:rsidRDefault="00AD14C8" w:rsidP="00E61631">
      <w:pPr>
        <w:ind w:left="360"/>
      </w:pPr>
      <w:r>
        <w:t>Прослушайте аудиотекст и отметьте знаком «+» в таблице предложения, соответствующие содержанию текста в графе «</w:t>
      </w:r>
      <w:r>
        <w:rPr>
          <w:lang w:val="en-US"/>
        </w:rPr>
        <w:t>richtig</w:t>
      </w:r>
      <w:r>
        <w:t>» и несоответствующие содержанию знаком «</w:t>
      </w:r>
      <w:r w:rsidRPr="002E295B">
        <w:t>-</w:t>
      </w:r>
      <w:r>
        <w:t>» в графе «</w:t>
      </w:r>
      <w:r>
        <w:rPr>
          <w:lang w:val="en-US"/>
        </w:rPr>
        <w:t>falsch</w:t>
      </w:r>
      <w:r>
        <w:t>»</w:t>
      </w:r>
      <w:r w:rsidRPr="002E295B">
        <w:t>.</w:t>
      </w:r>
    </w:p>
    <w:p w:rsidR="00AD14C8" w:rsidRPr="00E61631" w:rsidRDefault="00AD14C8" w:rsidP="00E61631">
      <w:pPr>
        <w:ind w:left="360"/>
      </w:pPr>
    </w:p>
    <w:tbl>
      <w:tblPr>
        <w:tblStyle w:val="TableGrid"/>
        <w:tblW w:w="0" w:type="auto"/>
        <w:tblInd w:w="-106" w:type="dxa"/>
        <w:tblLook w:val="01E0"/>
      </w:tblPr>
      <w:tblGrid>
        <w:gridCol w:w="3245"/>
        <w:gridCol w:w="3165"/>
        <w:gridCol w:w="3161"/>
      </w:tblGrid>
      <w:tr w:rsidR="00AD14C8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Meine Familie und Hobbys</w:t>
            </w:r>
          </w:p>
        </w:tc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Richtig</w:t>
            </w:r>
          </w:p>
        </w:tc>
        <w:tc>
          <w:tcPr>
            <w:tcW w:w="3398" w:type="dxa"/>
          </w:tcPr>
          <w:p w:rsidR="00AD14C8" w:rsidRDefault="00AD14C8" w:rsidP="007F14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Falsch</w:t>
            </w:r>
          </w:p>
        </w:tc>
      </w:tr>
      <w:tr w:rsidR="00AD14C8" w:rsidRPr="002E295B" w:rsidTr="007F14BD"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1. </w:t>
            </w:r>
            <w:r w:rsidRPr="002E295B">
              <w:rPr>
                <w:sz w:val="22"/>
                <w:szCs w:val="22"/>
                <w:lang w:val="de-DE"/>
              </w:rPr>
              <w:t>Ich hei</w:t>
            </w:r>
            <w:r>
              <w:rPr>
                <w:sz w:val="22"/>
                <w:szCs w:val="22"/>
                <w:lang w:val="de-DE"/>
              </w:rPr>
              <w:t>ße Lioba und wir sind eine Familie von 5 Personen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2. Ich habe einen Bruder, er heißt Laurens und er ist 15 Jahre alt, und eine Schwester, sie heißt Antonija und sie ist 13 Jahre alt.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3. Wie, eigentlich alle deutschen Kinder und Jugendlichen machen wir nicht so viel alle Nachmittage nach der Schule.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4. Mein Bruder spielt Tennis in einem Tennisverein.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5. Er hat auch ein Zweites Hobby. Das ist die Musik, er spielt Cello.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6. Er hat zweimal in der Woche einen Musikunterricht.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7. Meine Schwester Antonija spielt Querflöte und hat auch einen Musikunterricht in der Musikschule.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8. Sie spielt in einem Theater.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9. Sie treibt auch Sport. Sie läuft Ski.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10. Ich gehe zum Chor, spiele Kontrobaß und bin in einem Verein, wo ich Bettmann spiele. 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11. Mein zweites Hobby ist Tanzen.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12. Ich tanze gut und gern und ich will Tänzerin werden.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  <w:tr w:rsidR="00AD14C8" w:rsidRPr="002E295B" w:rsidTr="007F14BD">
        <w:tc>
          <w:tcPr>
            <w:tcW w:w="3397" w:type="dxa"/>
          </w:tcPr>
          <w:p w:rsidR="00AD14C8" w:rsidRDefault="00AD14C8" w:rsidP="007F14BD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13. Das ist meine Familie und wir sind alle sehr beschäftigt.</w:t>
            </w:r>
          </w:p>
        </w:tc>
        <w:tc>
          <w:tcPr>
            <w:tcW w:w="3397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3398" w:type="dxa"/>
          </w:tcPr>
          <w:p w:rsidR="00AD14C8" w:rsidRPr="002E295B" w:rsidRDefault="00AD14C8" w:rsidP="007F14BD">
            <w:pPr>
              <w:rPr>
                <w:sz w:val="22"/>
                <w:szCs w:val="22"/>
                <w:lang w:val="de-DE"/>
              </w:rPr>
            </w:pPr>
          </w:p>
        </w:tc>
      </w:tr>
    </w:tbl>
    <w:p w:rsidR="00AD14C8" w:rsidRPr="002E295B" w:rsidRDefault="00AD14C8" w:rsidP="00E61631">
      <w:pPr>
        <w:ind w:left="360"/>
        <w:rPr>
          <w:lang w:val="de-DE"/>
        </w:rPr>
      </w:pPr>
    </w:p>
    <w:p w:rsidR="00AD14C8" w:rsidRPr="00E61631" w:rsidRDefault="00AD14C8" w:rsidP="00923DFB">
      <w:pPr>
        <w:jc w:val="center"/>
        <w:rPr>
          <w:b/>
          <w:bCs/>
          <w:sz w:val="44"/>
          <w:szCs w:val="44"/>
          <w:lang w:val="de-DE"/>
        </w:rPr>
      </w:pPr>
    </w:p>
    <w:sectPr w:rsidR="00AD14C8" w:rsidRPr="00E61631" w:rsidSect="0071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DFB"/>
    <w:rsid w:val="002E295B"/>
    <w:rsid w:val="00551766"/>
    <w:rsid w:val="0071421C"/>
    <w:rsid w:val="007F14BD"/>
    <w:rsid w:val="007F593D"/>
    <w:rsid w:val="00923DFB"/>
    <w:rsid w:val="00AD14C8"/>
    <w:rsid w:val="00E571CB"/>
    <w:rsid w:val="00E61631"/>
    <w:rsid w:val="00ED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21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23DF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271</Words>
  <Characters>1550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Ihr Vorname_____________________ </dc:title>
  <dc:subject/>
  <dc:creator>WINDOWS</dc:creator>
  <cp:keywords/>
  <dc:description/>
  <cp:lastModifiedBy>priem</cp:lastModifiedBy>
  <cp:revision>2</cp:revision>
  <dcterms:created xsi:type="dcterms:W3CDTF">2016-10-18T12:57:00Z</dcterms:created>
  <dcterms:modified xsi:type="dcterms:W3CDTF">2016-10-18T12:57:00Z</dcterms:modified>
</cp:coreProperties>
</file>